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71F" w:rsidRPr="009A38E6" w:rsidRDefault="00CD271F" w:rsidP="00940259">
      <w:pPr>
        <w:jc w:val="center"/>
        <w:rPr>
          <w:rFonts w:ascii="Times New Roman" w:hAnsi="Times New Roman"/>
          <w:b/>
        </w:rPr>
      </w:pPr>
      <w:r w:rsidRPr="009A38E6">
        <w:rPr>
          <w:rFonts w:ascii="Times New Roman" w:hAnsi="Times New Roman"/>
          <w:b/>
        </w:rPr>
        <w:t>Уважаемые родители!</w:t>
      </w:r>
    </w:p>
    <w:p w:rsidR="00CD271F" w:rsidRDefault="00CD271F" w:rsidP="00940259">
      <w:pPr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 xml:space="preserve">     МОУ «Ближнеигуменская СОШ»</w:t>
      </w:r>
      <w:r w:rsidRPr="009A38E6">
        <w:rPr>
          <w:rFonts w:ascii="Times New Roman" w:hAnsi="Times New Roman"/>
        </w:rPr>
        <w:t xml:space="preserve"> активно готовится к реализации  дистанционного обучения. Наша школа будет реализовать дистанционное обучение на платформе- «Виртуальная школа»</w:t>
      </w:r>
      <w:r w:rsidRPr="00940259">
        <w:rPr>
          <w:rFonts w:ascii="Times New Roman" w:hAnsi="Times New Roman"/>
        </w:rPr>
        <w:t xml:space="preserve"> </w:t>
      </w:r>
      <w:r w:rsidRPr="00940259">
        <w:rPr>
          <w:rFonts w:ascii="Times New Roman" w:hAnsi="Times New Roman"/>
          <w:lang w:val="en-US"/>
        </w:rPr>
        <w:t>https</w:t>
      </w:r>
      <w:r w:rsidRPr="00940259">
        <w:rPr>
          <w:rFonts w:ascii="Times New Roman" w:hAnsi="Times New Roman"/>
        </w:rPr>
        <w:t>://</w:t>
      </w:r>
      <w:r w:rsidRPr="00940259">
        <w:rPr>
          <w:rFonts w:ascii="Times New Roman" w:hAnsi="Times New Roman"/>
          <w:lang w:val="en-US"/>
        </w:rPr>
        <w:t>www</w:t>
      </w:r>
      <w:r w:rsidRPr="00940259">
        <w:rPr>
          <w:rFonts w:ascii="Times New Roman" w:hAnsi="Times New Roman"/>
        </w:rPr>
        <w:t>.</w:t>
      </w:r>
      <w:r w:rsidRPr="00940259">
        <w:rPr>
          <w:rFonts w:ascii="Times New Roman" w:hAnsi="Times New Roman"/>
          <w:lang w:val="en-US"/>
        </w:rPr>
        <w:t>vsopen</w:t>
      </w:r>
      <w:r w:rsidRPr="00940259">
        <w:rPr>
          <w:rFonts w:ascii="Times New Roman" w:hAnsi="Times New Roman"/>
        </w:rPr>
        <w:t>.</w:t>
      </w:r>
      <w:r w:rsidRPr="00940259">
        <w:rPr>
          <w:rFonts w:ascii="Times New Roman" w:hAnsi="Times New Roman"/>
          <w:lang w:val="en-US"/>
        </w:rPr>
        <w:t>ru</w:t>
      </w:r>
      <w:r w:rsidRPr="00940259">
        <w:rPr>
          <w:rFonts w:ascii="Times New Roman" w:hAnsi="Times New Roman"/>
        </w:rPr>
        <w:t>/</w:t>
      </w:r>
      <w:r w:rsidRPr="009A38E6">
        <w:rPr>
          <w:rFonts w:ascii="Times New Roman" w:hAnsi="Times New Roman"/>
        </w:rPr>
        <w:t xml:space="preserve">.  </w:t>
      </w:r>
    </w:p>
    <w:p w:rsidR="00CD271F" w:rsidRPr="009A38E6" w:rsidRDefault="00CD271F" w:rsidP="00940259">
      <w:pPr>
        <w:jc w:val="both"/>
        <w:rPr>
          <w:rFonts w:ascii="Times New Roman" w:hAnsi="Times New Roman"/>
        </w:rPr>
      </w:pPr>
      <w:r w:rsidRPr="009A38E6">
        <w:rPr>
          <w:rFonts w:ascii="Times New Roman" w:hAnsi="Times New Roman"/>
        </w:rPr>
        <w:t>Как можно пользоваться данной платформой?</w:t>
      </w:r>
      <w:r>
        <w:rPr>
          <w:rFonts w:ascii="Times New Roman" w:hAnsi="Times New Roman"/>
        </w:rPr>
        <w:t xml:space="preserve"> Мы рады Вам помочь и пошагово объяснить правила пользования данной платформой.</w:t>
      </w:r>
    </w:p>
    <w:p w:rsidR="00CD271F" w:rsidRPr="00940259" w:rsidRDefault="00CD271F" w:rsidP="00940259">
      <w:pPr>
        <w:jc w:val="both"/>
        <w:rPr>
          <w:rFonts w:ascii="Times New Roman" w:hAnsi="Times New Roman"/>
        </w:rPr>
      </w:pPr>
      <w:r w:rsidRPr="009A38E6">
        <w:rPr>
          <w:rFonts w:ascii="Times New Roman" w:hAnsi="Times New Roman"/>
        </w:rPr>
        <w:t xml:space="preserve"> Для начала вы входите в поисковую систему и вводите –</w:t>
      </w:r>
      <w:r>
        <w:rPr>
          <w:rFonts w:ascii="Times New Roman" w:hAnsi="Times New Roman"/>
        </w:rPr>
        <w:t>ВИРТУАЛЬНАЯ ШКОЛА (</w:t>
      </w:r>
      <w:r>
        <w:rPr>
          <w:rFonts w:ascii="Times New Roman" w:hAnsi="Times New Roman"/>
          <w:lang w:val="en-US"/>
        </w:rPr>
        <w:t>VSOPEN</w:t>
      </w:r>
      <w:r w:rsidRPr="0094025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ВСОПЕН)</w:t>
      </w:r>
    </w:p>
    <w:p w:rsidR="00CD271F" w:rsidRDefault="00CD271F">
      <w:r w:rsidRPr="001C47D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0.25pt;height:247.5pt;visibility:visible">
            <v:imagedata r:id="rId6" o:title=""/>
          </v:shape>
        </w:pict>
      </w:r>
    </w:p>
    <w:p w:rsidR="00CD271F" w:rsidRDefault="00CD271F" w:rsidP="008A5513">
      <w:r w:rsidRPr="008F2FEC">
        <w:rPr>
          <w:rFonts w:ascii="Times New Roman" w:hAnsi="Times New Roman"/>
        </w:rPr>
        <w:t>Далее проходите по представленной ссылке</w:t>
      </w:r>
      <w:r>
        <w:t xml:space="preserve"> </w:t>
      </w:r>
      <w:r w:rsidRPr="001C47D6">
        <w:rPr>
          <w:noProof/>
          <w:lang w:eastAsia="ru-RU"/>
        </w:rPr>
        <w:pict>
          <v:shape id="Рисунок 11" o:spid="_x0000_i1026" type="#_x0000_t75" style="width:440.25pt;height:247.5pt;visibility:visible">
            <v:imagedata r:id="rId7" o:title=""/>
          </v:shape>
        </w:pict>
      </w:r>
    </w:p>
    <w:p w:rsidR="00CD271F" w:rsidRDefault="00CD271F" w:rsidP="008A5513">
      <w:pPr>
        <w:rPr>
          <w:rFonts w:ascii="Times New Roman" w:hAnsi="Times New Roman"/>
        </w:rPr>
      </w:pPr>
    </w:p>
    <w:p w:rsidR="00CD271F" w:rsidRDefault="00CD271F" w:rsidP="008A5513">
      <w:pPr>
        <w:rPr>
          <w:rFonts w:ascii="Times New Roman" w:hAnsi="Times New Roman"/>
        </w:rPr>
      </w:pPr>
    </w:p>
    <w:p w:rsidR="00CD271F" w:rsidRPr="008F2FEC" w:rsidRDefault="00CD271F" w:rsidP="008F2FEC">
      <w:pPr>
        <w:rPr>
          <w:rFonts w:ascii="Times New Roman" w:hAnsi="Times New Roman"/>
        </w:rPr>
      </w:pPr>
      <w:r w:rsidRPr="008F2FEC">
        <w:rPr>
          <w:rFonts w:ascii="Times New Roman" w:hAnsi="Times New Roman"/>
        </w:rPr>
        <w:t>Нажимаем в правом верхнем углу «Войти через ЕСИА»,  автоматически попадаете на страницу входа в личный кабинет, где Вы должны ввести логин и пароль , предоставленный Вам вашим классным руководителем для пользования электронным дневником вашего ребенка</w:t>
      </w:r>
      <w:r>
        <w:rPr>
          <w:rFonts w:ascii="Times New Roman" w:hAnsi="Times New Roman"/>
        </w:rPr>
        <w:t>.</w:t>
      </w:r>
    </w:p>
    <w:p w:rsidR="00CD271F" w:rsidRDefault="00CD271F" w:rsidP="008F2FEC">
      <w:pPr>
        <w:tabs>
          <w:tab w:val="left" w:pos="2460"/>
        </w:tabs>
      </w:pPr>
      <w:r w:rsidRPr="001C47D6">
        <w:rPr>
          <w:noProof/>
          <w:lang w:eastAsia="ru-RU"/>
        </w:rPr>
        <w:pict>
          <v:shape id="Рисунок 4" o:spid="_x0000_i1027" type="#_x0000_t75" style="width:450.75pt;height:253.5pt;visibility:visible">
            <v:imagedata r:id="rId8" o:title=""/>
          </v:shape>
        </w:pict>
      </w:r>
    </w:p>
    <w:p w:rsidR="00CD271F" w:rsidRPr="008F2FEC" w:rsidRDefault="00CD271F" w:rsidP="008A5513">
      <w:pPr>
        <w:rPr>
          <w:rFonts w:ascii="Times New Roman" w:hAnsi="Times New Roman"/>
        </w:rPr>
      </w:pPr>
      <w:r w:rsidRPr="008F2FEC">
        <w:rPr>
          <w:rFonts w:ascii="Times New Roman" w:hAnsi="Times New Roman"/>
          <w:noProof/>
          <w:lang w:eastAsia="ru-RU"/>
        </w:rPr>
        <w:t>Вы попадаете в  свой личный кабинет, как родитель.</w:t>
      </w:r>
    </w:p>
    <w:p w:rsidR="00CD271F" w:rsidRDefault="00CD271F" w:rsidP="008A5513">
      <w:r w:rsidRPr="001C47D6">
        <w:rPr>
          <w:noProof/>
          <w:lang w:eastAsia="ru-RU"/>
        </w:rPr>
        <w:pict>
          <v:shape id="Рисунок 6" o:spid="_x0000_i1028" type="#_x0000_t75" style="width:450.75pt;height:253.5pt;visibility:visible">
            <v:imagedata r:id="rId9" o:title=""/>
          </v:shape>
        </w:pict>
      </w:r>
    </w:p>
    <w:p w:rsidR="00CD271F" w:rsidRDefault="00CD271F" w:rsidP="008A5513"/>
    <w:p w:rsidR="00CD271F" w:rsidRDefault="00CD271F" w:rsidP="008A5513"/>
    <w:p w:rsidR="00CD271F" w:rsidRDefault="00CD271F" w:rsidP="008A5513"/>
    <w:p w:rsidR="00CD271F" w:rsidRDefault="00CD271F" w:rsidP="008A5513"/>
    <w:p w:rsidR="00CD271F" w:rsidRDefault="00CD271F" w:rsidP="008A5513"/>
    <w:p w:rsidR="00CD271F" w:rsidRPr="008F2FEC" w:rsidRDefault="00CD271F" w:rsidP="008A5513">
      <w:pPr>
        <w:rPr>
          <w:rFonts w:ascii="Times New Roman" w:hAnsi="Times New Roman"/>
        </w:rPr>
      </w:pPr>
      <w:r w:rsidRPr="008F2FEC">
        <w:rPr>
          <w:rFonts w:ascii="Times New Roman" w:hAnsi="Times New Roman"/>
        </w:rPr>
        <w:t>Нажимаем  вкладку  «Успеваемость» и выбираем  дневник ребенка.</w:t>
      </w:r>
    </w:p>
    <w:p w:rsidR="00CD271F" w:rsidRDefault="00CD271F" w:rsidP="008A5513">
      <w:r w:rsidRPr="001C47D6">
        <w:rPr>
          <w:noProof/>
          <w:lang w:eastAsia="ru-RU"/>
        </w:rPr>
        <w:pict>
          <v:shape id="Рисунок 7" o:spid="_x0000_i1029" type="#_x0000_t75" style="width:450.75pt;height:253.5pt;visibility:visible">
            <v:imagedata r:id="rId10" o:title=""/>
          </v:shape>
        </w:pict>
      </w:r>
    </w:p>
    <w:p w:rsidR="00CD271F" w:rsidRPr="008F2FEC" w:rsidRDefault="00CD271F" w:rsidP="008F2FE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8F2FEC">
        <w:rPr>
          <w:rFonts w:ascii="Times New Roman" w:hAnsi="Times New Roman"/>
        </w:rPr>
        <w:t>Вы попадаете в предметные области дневника вашего ребенка. В момент когда будет реализоваться дистанционное обучение в  клеточке « Домашнее задание» каждым учителем-предметникам будет размещена карточка урока с последовательным выполнением заданий и рекомендациями</w:t>
      </w:r>
      <w:r>
        <w:rPr>
          <w:rFonts w:ascii="Times New Roman" w:hAnsi="Times New Roman"/>
        </w:rPr>
        <w:t>.</w:t>
      </w:r>
    </w:p>
    <w:p w:rsidR="00CD271F" w:rsidRDefault="00CD271F" w:rsidP="008A5513">
      <w:r w:rsidRPr="001C47D6">
        <w:rPr>
          <w:noProof/>
          <w:lang w:eastAsia="ru-RU"/>
        </w:rPr>
        <w:pict>
          <v:shape id="Рисунок 8" o:spid="_x0000_i1030" type="#_x0000_t75" style="width:450.75pt;height:253.5pt;visibility:visible">
            <v:imagedata r:id="rId11" o:title=""/>
          </v:shape>
        </w:pict>
      </w:r>
    </w:p>
    <w:p w:rsidR="00CD271F" w:rsidRDefault="00CD271F" w:rsidP="008A5513">
      <w:pPr>
        <w:rPr>
          <w:rFonts w:ascii="Times New Roman" w:hAnsi="Times New Roman"/>
        </w:rPr>
      </w:pPr>
    </w:p>
    <w:p w:rsidR="00CD271F" w:rsidRDefault="00CD271F" w:rsidP="008A5513">
      <w:pPr>
        <w:rPr>
          <w:rFonts w:ascii="Times New Roman" w:hAnsi="Times New Roman"/>
        </w:rPr>
      </w:pPr>
    </w:p>
    <w:p w:rsidR="00CD271F" w:rsidRDefault="00CD271F" w:rsidP="008A5513">
      <w:pPr>
        <w:rPr>
          <w:rFonts w:ascii="Times New Roman" w:hAnsi="Times New Roman"/>
        </w:rPr>
      </w:pPr>
    </w:p>
    <w:p w:rsidR="00CD271F" w:rsidRPr="008F2FEC" w:rsidRDefault="00CD271F" w:rsidP="008A5513">
      <w:pPr>
        <w:rPr>
          <w:rFonts w:ascii="Times New Roman" w:hAnsi="Times New Roman"/>
        </w:rPr>
      </w:pPr>
      <w:r w:rsidRPr="008F2FEC">
        <w:rPr>
          <w:rFonts w:ascii="Times New Roman" w:hAnsi="Times New Roman"/>
        </w:rPr>
        <w:t>Вы нажимаете на них и получаете доступ к материалам, размещенными вашими учителями-предметниками</w:t>
      </w:r>
    </w:p>
    <w:p w:rsidR="00CD271F" w:rsidRDefault="00CD271F" w:rsidP="008A5513">
      <w:r w:rsidRPr="001C47D6">
        <w:rPr>
          <w:noProof/>
          <w:lang w:eastAsia="ru-RU"/>
        </w:rPr>
        <w:pict>
          <v:shape id="Рисунок 9" o:spid="_x0000_i1031" type="#_x0000_t75" style="width:461.25pt;height:259.5pt;visibility:visible">
            <v:imagedata r:id="rId12" o:title=""/>
          </v:shape>
        </w:pict>
      </w:r>
    </w:p>
    <w:p w:rsidR="00CD271F" w:rsidRPr="008F2FEC" w:rsidRDefault="00CD271F" w:rsidP="008A5513">
      <w:pPr>
        <w:rPr>
          <w:rFonts w:ascii="Times New Roman" w:hAnsi="Times New Roman"/>
        </w:rPr>
      </w:pPr>
    </w:p>
    <w:p w:rsidR="00CD271F" w:rsidRPr="008F2FEC" w:rsidRDefault="00CD271F" w:rsidP="008A5513">
      <w:pPr>
        <w:rPr>
          <w:rFonts w:ascii="Times New Roman" w:hAnsi="Times New Roman"/>
        </w:rPr>
      </w:pPr>
      <w:r w:rsidRPr="008F2FEC">
        <w:rPr>
          <w:rFonts w:ascii="Times New Roman" w:hAnsi="Times New Roman"/>
        </w:rPr>
        <w:t>Затем</w:t>
      </w:r>
      <w:r>
        <w:rPr>
          <w:rFonts w:ascii="Times New Roman" w:hAnsi="Times New Roman"/>
        </w:rPr>
        <w:t xml:space="preserve"> выполняете задания</w:t>
      </w:r>
      <w:r w:rsidRPr="008F2FEC">
        <w:rPr>
          <w:rFonts w:ascii="Times New Roman" w:hAnsi="Times New Roman"/>
        </w:rPr>
        <w:t xml:space="preserve">, прикрепляете  </w:t>
      </w:r>
      <w:r>
        <w:rPr>
          <w:rFonts w:ascii="Times New Roman" w:hAnsi="Times New Roman"/>
        </w:rPr>
        <w:t xml:space="preserve"> их </w:t>
      </w:r>
      <w:r w:rsidRPr="008F2FEC">
        <w:rPr>
          <w:rFonts w:ascii="Times New Roman" w:hAnsi="Times New Roman"/>
        </w:rPr>
        <w:t>и сохраняете. Учителю будет доступен ответ вашего ребенка.</w:t>
      </w:r>
      <w:r>
        <w:rPr>
          <w:rFonts w:ascii="Times New Roman" w:hAnsi="Times New Roman"/>
        </w:rPr>
        <w:t xml:space="preserve"> После проверки работы учителем ребенок получает оценк</w:t>
      </w:r>
      <w:bookmarkStart w:id="0" w:name="_GoBack"/>
      <w:bookmarkEnd w:id="0"/>
      <w:r>
        <w:rPr>
          <w:rFonts w:ascii="Times New Roman" w:hAnsi="Times New Roman"/>
        </w:rPr>
        <w:t>у.</w:t>
      </w:r>
    </w:p>
    <w:p w:rsidR="00CD271F" w:rsidRDefault="00CD271F" w:rsidP="008A5513"/>
    <w:p w:rsidR="00CD271F" w:rsidRDefault="00CD271F" w:rsidP="008A5513">
      <w:r w:rsidRPr="001C47D6">
        <w:rPr>
          <w:noProof/>
          <w:lang w:eastAsia="ru-RU"/>
        </w:rPr>
        <w:pict>
          <v:shape id="Рисунок 10" o:spid="_x0000_i1032" type="#_x0000_t75" style="width:461.25pt;height:259.5pt;visibility:visible">
            <v:imagedata r:id="rId13" o:title=""/>
          </v:shape>
        </w:pict>
      </w:r>
    </w:p>
    <w:p w:rsidR="00CD271F" w:rsidRPr="008F2FEC" w:rsidRDefault="00CD271F" w:rsidP="009A38E6">
      <w:pPr>
        <w:rPr>
          <w:rFonts w:ascii="Times New Roman" w:hAnsi="Times New Roman"/>
        </w:rPr>
      </w:pPr>
      <w:r w:rsidRPr="008F2FEC">
        <w:rPr>
          <w:rFonts w:ascii="Times New Roman" w:hAnsi="Times New Roman"/>
        </w:rPr>
        <w:t xml:space="preserve">Уважаемые родители, </w:t>
      </w:r>
      <w:r>
        <w:rPr>
          <w:rFonts w:ascii="Times New Roman" w:hAnsi="Times New Roman"/>
        </w:rPr>
        <w:t xml:space="preserve">многие из нас сейчас будут находиться дома, </w:t>
      </w:r>
      <w:r w:rsidRPr="008F2FEC">
        <w:rPr>
          <w:rFonts w:ascii="Times New Roman" w:hAnsi="Times New Roman"/>
        </w:rPr>
        <w:t>просьба к Вам</w:t>
      </w:r>
      <w:r>
        <w:rPr>
          <w:rFonts w:ascii="Times New Roman" w:hAnsi="Times New Roman"/>
        </w:rPr>
        <w:t xml:space="preserve"> оказать нам помощь и </w:t>
      </w:r>
      <w:r w:rsidRPr="008F2FEC">
        <w:rPr>
          <w:rFonts w:ascii="Times New Roman" w:hAnsi="Times New Roman"/>
        </w:rPr>
        <w:t xml:space="preserve"> потренировать ваших детей по выше предложенной схеме.</w:t>
      </w:r>
    </w:p>
    <w:p w:rsidR="00CD271F" w:rsidRPr="004368E8" w:rsidRDefault="00CD271F" w:rsidP="004368E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4368E8">
        <w:rPr>
          <w:rFonts w:ascii="Times New Roman" w:hAnsi="Times New Roman"/>
        </w:rPr>
        <w:t>Расписание занятий и расписание звонков будет размещено позже во вкладке «Дистанционное обучение».</w:t>
      </w:r>
    </w:p>
    <w:p w:rsidR="00CD271F" w:rsidRDefault="00CD271F" w:rsidP="007836A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4368E8">
        <w:rPr>
          <w:rFonts w:ascii="Times New Roman" w:hAnsi="Times New Roman"/>
        </w:rPr>
        <w:t>Если у Вас возникнут вопросы Вы можете добавиться в группу «Родители МОУ «Ближнеигуменска</w:t>
      </w:r>
      <w:r>
        <w:rPr>
          <w:rFonts w:ascii="Times New Roman" w:hAnsi="Times New Roman"/>
        </w:rPr>
        <w:t>я</w:t>
      </w:r>
      <w:r w:rsidRPr="004368E8">
        <w:rPr>
          <w:rFonts w:ascii="Times New Roman" w:hAnsi="Times New Roman"/>
        </w:rPr>
        <w:t xml:space="preserve"> СОШ»» в вайбере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lang w:val="en-US"/>
        </w:rPr>
        <w:t>VIBER</w:t>
      </w:r>
      <w:r w:rsidRPr="007836A5">
        <w:rPr>
          <w:rFonts w:ascii="Times New Roman" w:hAnsi="Times New Roman"/>
        </w:rPr>
        <w:t>)</w:t>
      </w:r>
      <w:r w:rsidRPr="004368E8">
        <w:rPr>
          <w:rFonts w:ascii="Times New Roman" w:hAnsi="Times New Roman"/>
        </w:rPr>
        <w:t>, где мы будем рады помочь Вам в возникшей проблеме.</w:t>
      </w:r>
    </w:p>
    <w:p w:rsidR="00CD271F" w:rsidRDefault="00CD271F" w:rsidP="004368E8">
      <w:pPr>
        <w:rPr>
          <w:rFonts w:ascii="Times New Roman" w:hAnsi="Times New Roman"/>
        </w:rPr>
      </w:pPr>
    </w:p>
    <w:p w:rsidR="00CD271F" w:rsidRPr="004368E8" w:rsidRDefault="00CD271F" w:rsidP="004368E8">
      <w:pPr>
        <w:tabs>
          <w:tab w:val="left" w:pos="5880"/>
        </w:tabs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 w:rsidRPr="004368E8">
        <w:rPr>
          <w:rFonts w:ascii="Times New Roman" w:hAnsi="Times New Roman"/>
          <w:b/>
        </w:rPr>
        <w:t>Заранее Вам благодарны.                    Администрация МОУ «Ближнеигуменская СОШ»</w:t>
      </w:r>
    </w:p>
    <w:sectPr w:rsidR="00CD271F" w:rsidRPr="004368E8" w:rsidSect="00940259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71F" w:rsidRDefault="00CD271F" w:rsidP="008A5513">
      <w:pPr>
        <w:spacing w:after="0" w:line="240" w:lineRule="auto"/>
      </w:pPr>
      <w:r>
        <w:separator/>
      </w:r>
    </w:p>
  </w:endnote>
  <w:endnote w:type="continuationSeparator" w:id="0">
    <w:p w:rsidR="00CD271F" w:rsidRDefault="00CD271F" w:rsidP="008A5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71F" w:rsidRDefault="00CD271F" w:rsidP="008A5513">
      <w:pPr>
        <w:spacing w:after="0" w:line="240" w:lineRule="auto"/>
      </w:pPr>
      <w:r>
        <w:separator/>
      </w:r>
    </w:p>
  </w:footnote>
  <w:footnote w:type="continuationSeparator" w:id="0">
    <w:p w:rsidR="00CD271F" w:rsidRDefault="00CD271F" w:rsidP="008A5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672F"/>
    <w:rsid w:val="00045C7D"/>
    <w:rsid w:val="00126733"/>
    <w:rsid w:val="00145E28"/>
    <w:rsid w:val="001B327B"/>
    <w:rsid w:val="001C47D6"/>
    <w:rsid w:val="003B1CB6"/>
    <w:rsid w:val="0041672F"/>
    <w:rsid w:val="0043117A"/>
    <w:rsid w:val="004368E8"/>
    <w:rsid w:val="004A3FE6"/>
    <w:rsid w:val="004B4C0C"/>
    <w:rsid w:val="00642FBF"/>
    <w:rsid w:val="007836A5"/>
    <w:rsid w:val="008745A6"/>
    <w:rsid w:val="008A5513"/>
    <w:rsid w:val="008F2FEC"/>
    <w:rsid w:val="00940259"/>
    <w:rsid w:val="009A38E6"/>
    <w:rsid w:val="00CD271F"/>
    <w:rsid w:val="00D35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17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5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A5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551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A5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551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94</TotalTime>
  <Pages>5</Pages>
  <Words>286</Words>
  <Characters>1632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Aleks</cp:lastModifiedBy>
  <cp:revision>9</cp:revision>
  <dcterms:created xsi:type="dcterms:W3CDTF">2020-04-02T14:51:00Z</dcterms:created>
  <dcterms:modified xsi:type="dcterms:W3CDTF">2020-04-02T17:21:00Z</dcterms:modified>
</cp:coreProperties>
</file>