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D9" w:rsidRDefault="00BD4CD9" w:rsidP="00D971E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7839">
        <w:rPr>
          <w:rFonts w:ascii="Times New Roman" w:hAnsi="Times New Roman" w:cs="Times New Roman"/>
          <w:b/>
          <w:bCs/>
          <w:sz w:val="28"/>
          <w:szCs w:val="28"/>
        </w:rPr>
        <w:t>Алгоритм п</w:t>
      </w:r>
      <w:r>
        <w:rPr>
          <w:rFonts w:ascii="Times New Roman" w:hAnsi="Times New Roman" w:cs="Times New Roman"/>
          <w:b/>
          <w:bCs/>
          <w:sz w:val="28"/>
          <w:szCs w:val="28"/>
        </w:rPr>
        <w:t>олучен</w:t>
      </w:r>
      <w:r w:rsidRPr="00AC7839">
        <w:rPr>
          <w:rFonts w:ascii="Times New Roman" w:hAnsi="Times New Roman" w:cs="Times New Roman"/>
          <w:b/>
          <w:bCs/>
          <w:sz w:val="28"/>
          <w:szCs w:val="28"/>
        </w:rPr>
        <w:t xml:space="preserve">ия муниципальной услуги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C7839">
        <w:rPr>
          <w:rFonts w:ascii="Times New Roman" w:hAnsi="Times New Roman" w:cs="Times New Roman"/>
          <w:b/>
          <w:bCs/>
          <w:sz w:val="28"/>
          <w:szCs w:val="28"/>
        </w:rPr>
        <w:t>«Зачисление в муниципальные общеобразовательные учреждения муниципального района «Белгородский район»</w:t>
      </w:r>
    </w:p>
    <w:p w:rsidR="00BD4CD9" w:rsidRPr="00AC7839" w:rsidRDefault="00BD4CD9" w:rsidP="003A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1:</w:t>
      </w:r>
    </w:p>
    <w:p w:rsidR="00BD4CD9" w:rsidRDefault="00BD4CD9" w:rsidP="009A77B9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1E5">
        <w:rPr>
          <w:rFonts w:ascii="Times New Roman" w:hAnsi="Times New Roman" w:cs="Times New Roman"/>
          <w:sz w:val="28"/>
          <w:szCs w:val="28"/>
        </w:rPr>
        <w:t xml:space="preserve">Для того, чтобы подать заявление на зачисление в образовательное учреждение необходимо </w:t>
      </w:r>
      <w:r>
        <w:rPr>
          <w:rFonts w:ascii="Times New Roman" w:hAnsi="Times New Roman" w:cs="Times New Roman"/>
          <w:sz w:val="28"/>
          <w:szCs w:val="28"/>
        </w:rPr>
        <w:t>на вкладке «Прием в ОУ» на странице образовательной организации нажать на кнопку «Подать заявление для зачисления в ОУ»</w:t>
      </w:r>
    </w:p>
    <w:p w:rsidR="00BD4CD9" w:rsidRPr="00D971E5" w:rsidRDefault="00BD4CD9" w:rsidP="009A77B9">
      <w:pPr>
        <w:pStyle w:val="ListParagraph"/>
        <w:tabs>
          <w:tab w:val="left" w:pos="142"/>
        </w:tabs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9.75pt;height:41.25pt;visibility:visible">
            <v:imagedata r:id="rId7" o:title=""/>
          </v:shape>
        </w:pict>
      </w:r>
    </w:p>
    <w:p w:rsidR="00BD4CD9" w:rsidRPr="0040027D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2:</w: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нажатии на кнопку</w:t>
      </w:r>
      <w:r w:rsidRPr="0040027D">
        <w:rPr>
          <w:rFonts w:ascii="Times New Roman" w:hAnsi="Times New Roman" w:cs="Times New Roman"/>
          <w:sz w:val="28"/>
          <w:szCs w:val="28"/>
        </w:rPr>
        <w:t xml:space="preserve"> откры</w:t>
      </w:r>
      <w:r>
        <w:rPr>
          <w:rFonts w:ascii="Times New Roman" w:hAnsi="Times New Roman" w:cs="Times New Roman"/>
          <w:sz w:val="28"/>
          <w:szCs w:val="28"/>
        </w:rPr>
        <w:t>вается страница регионального портала государственных услуг.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0027D">
        <w:rPr>
          <w:rFonts w:ascii="Times New Roman" w:hAnsi="Times New Roman" w:cs="Times New Roman"/>
          <w:sz w:val="28"/>
          <w:szCs w:val="28"/>
        </w:rPr>
        <w:t xml:space="preserve">ажимаем на кнопку «Войти» и вводим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r w:rsidRPr="0040027D">
        <w:rPr>
          <w:rFonts w:ascii="Times New Roman" w:hAnsi="Times New Roman" w:cs="Times New Roman"/>
          <w:sz w:val="28"/>
          <w:szCs w:val="28"/>
        </w:rPr>
        <w:t xml:space="preserve">логин и пароль. </w:t>
      </w:r>
    </w:p>
    <w:p w:rsidR="00BD4CD9" w:rsidRPr="0040027D" w:rsidRDefault="00BD4CD9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6" type="#_x0000_t75" style="width:314.25pt;height:149.25pt;visibility:visible">
            <v:imagedata r:id="rId8" o:title="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вкладке каталог услуг выбираем раздел «Образование». </w:t>
      </w:r>
    </w:p>
    <w:p w:rsidR="00BD4CD9" w:rsidRPr="0040027D" w:rsidRDefault="00BD4CD9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4" o:spid="_x0000_i1027" type="#_x0000_t75" style="width:258pt;height:179.25pt;visibility:visible">
            <v:imagedata r:id="rId9" o:title="" cropbottom="-165f" cropright="-51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Далее ищем необходимую нам услугу по Белгородскому району.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5" o:spid="_x0000_i1028" type="#_x0000_t75" style="width:337.5pt;height:170.25pt;visibility:visible">
            <v:imagedata r:id="rId10" o:title="" cropbottom="-271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На странице отображены 3 вкладки с информацией по выбранной услуге. Особенно обращаем ваше внимание на вкладку «Документы», это тот перечень документов, который необходимо подготовить для подачи заявления.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330pt;height:82.5pt;visibility:visible" o:bordertopcolor="#c00000" o:borderleftcolor="#c00000" o:borderbottomcolor="#c00000" o:borderrightcolor="#c00000">
            <v:imagedata r:id="rId11" o:title="" croptop="25308f" cropbottom="14896f" cropleft="7708f" cropright="642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Нажав кнопку «Получить услугу»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7" o:spid="_x0000_i1030" type="#_x0000_t75" style="width:257.25pt;height:132pt;visibility:visible">
            <v:imagedata r:id="rId12" o:title="" cropbottom="-125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открывается портал муниципальных услуг «Виртуальная школа».</w:t>
      </w:r>
    </w:p>
    <w:p w:rsidR="00BD4CD9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351.75pt;height:171pt;visibility:visible">
            <v:imagedata r:id="rId13" o:title=""/>
          </v:shape>
        </w:pict>
      </w:r>
    </w:p>
    <w:p w:rsidR="00BD4CD9" w:rsidRPr="0040027D" w:rsidRDefault="00BD4CD9" w:rsidP="00E274DB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40027D">
        <w:rPr>
          <w:rFonts w:ascii="Times New Roman" w:hAnsi="Times New Roman" w:cs="Times New Roman"/>
          <w:sz w:val="28"/>
          <w:szCs w:val="28"/>
        </w:rPr>
        <w:t xml:space="preserve">кнопку «Вход в личный кабинет» </w:t>
      </w:r>
      <w:r>
        <w:rPr>
          <w:rFonts w:ascii="Times New Roman" w:hAnsi="Times New Roman" w:cs="Times New Roman"/>
          <w:sz w:val="28"/>
          <w:szCs w:val="28"/>
        </w:rPr>
        <w:t>и вводим логин и пароль от портала государственных услуг</w:t>
      </w:r>
      <w:r w:rsidRPr="0040027D">
        <w:rPr>
          <w:rFonts w:ascii="Times New Roman" w:hAnsi="Times New Roman" w:cs="Times New Roman"/>
          <w:sz w:val="28"/>
          <w:szCs w:val="28"/>
        </w:rPr>
        <w:t>.</w:t>
      </w:r>
    </w:p>
    <w:p w:rsidR="00BD4CD9" w:rsidRDefault="00BD4CD9" w:rsidP="00E274DB">
      <w:pPr>
        <w:pStyle w:val="ListParagraph"/>
        <w:tabs>
          <w:tab w:val="left" w:pos="142"/>
        </w:tabs>
        <w:ind w:left="710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12" o:spid="_x0000_i1032" type="#_x0000_t75" style="width:336.75pt;height:168pt;visibility:visible">
            <v:imagedata r:id="rId14" o:title="" cropbottom="-98f"/>
            <o:lock v:ext="edit" aspectratio="f"/>
          </v:shape>
        </w:pict>
      </w:r>
    </w:p>
    <w:p w:rsidR="00BD4CD9" w:rsidRPr="0040027D" w:rsidRDefault="00BD4CD9" w:rsidP="00E274DB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Выбираем виджет «Школы»</w:t>
      </w:r>
    </w:p>
    <w:p w:rsidR="00BD4CD9" w:rsidRPr="00E274DB" w:rsidRDefault="00BD4CD9" w:rsidP="00E274DB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11" o:spid="_x0000_i1033" type="#_x0000_t75" style="width:392.25pt;height:204pt;visibility:visible">
            <v:imagedata r:id="rId15" o:title="" cropbottom="-242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 xml:space="preserve"> случае, если район поиска не введен или введен не корректно, нажимаем на соответствующую кнопку «Изменить район поиска»</w:t>
      </w:r>
    </w:p>
    <w:p w:rsidR="00BD4CD9" w:rsidRPr="0040027D" w:rsidRDefault="00BD4CD9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15" o:spid="_x0000_i1034" type="#_x0000_t75" style="width:399.75pt;height:162pt;visibility:visible">
            <v:imagedata r:id="rId16" o:title="" cropbottom="-183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выбираем Белгородский район.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5" type="#_x0000_t75" style="width:348pt;height:191.25pt;visibility:visible">
            <v:imagedata r:id="rId17" o:title=""/>
          </v:shape>
        </w:pict>
      </w:r>
    </w:p>
    <w:p w:rsidR="00BD4CD9" w:rsidRPr="00E81A85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3:</w: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Ниже в таблице появляется перечень школ Белгородского района. Выбираем </w:t>
      </w:r>
      <w:r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Pr="0040027D">
        <w:rPr>
          <w:rFonts w:ascii="Times New Roman" w:hAnsi="Times New Roman" w:cs="Times New Roman"/>
          <w:sz w:val="28"/>
          <w:szCs w:val="28"/>
        </w:rPr>
        <w:t xml:space="preserve">школу.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" o:spid="_x0000_i1036" type="#_x0000_t75" style="width:307.5pt;height:153pt;visibility:visible">
            <v:imagedata r:id="rId18" o:title="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после открытия страницы сведений нажимаем на кнопку «Подать заявление».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3" o:spid="_x0000_i1037" type="#_x0000_t75" style="width:354pt;height:189.75pt;visibility:visible">
            <v:imagedata r:id="rId19" o:title="" cropbottom="-225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Если у </w:t>
      </w:r>
      <w:r>
        <w:rPr>
          <w:rFonts w:ascii="Times New Roman" w:hAnsi="Times New Roman" w:cs="Times New Roman"/>
          <w:sz w:val="28"/>
          <w:szCs w:val="28"/>
        </w:rPr>
        <w:t xml:space="preserve">Вас </w:t>
      </w:r>
      <w:r w:rsidRPr="0040027D">
        <w:rPr>
          <w:rFonts w:ascii="Times New Roman" w:hAnsi="Times New Roman" w:cs="Times New Roman"/>
          <w:sz w:val="28"/>
          <w:szCs w:val="28"/>
        </w:rPr>
        <w:t>в личном кабинете нет даннных о ребенке, появляется соответствующее окно для ввода данных. Нажимаем «Ок»,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4" o:spid="_x0000_i1038" type="#_x0000_t75" style="width:268.5pt;height:185.25pt;visibility:visible">
            <v:imagedata r:id="rId20" o:title="" cropbottom="-106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заполняем форму,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5" o:spid="_x0000_i1039" type="#_x0000_t75" style="width:303.75pt;height:175.5pt;visibility:visible">
            <v:imagedata r:id="rId21" o:title="" cropbottom="-206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 проверяем данные и подтверждаем.</w:t>
      </w:r>
    </w:p>
    <w:p w:rsidR="00BD4CD9" w:rsidRPr="0040027D" w:rsidRDefault="00BD4CD9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6" o:spid="_x0000_i1040" type="#_x0000_t75" style="width:318.75pt;height:209.25pt;visibility:visible">
            <v:imagedata r:id="rId22" o:title="" cropbottom="-188f"/>
            <o:lock v:ext="edit" aspectratio="f"/>
          </v:shape>
        </w:pict>
      </w:r>
    </w:p>
    <w:p w:rsidR="00BD4CD9" w:rsidRPr="0040027D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Pr="0040027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Если сведения </w:t>
      </w:r>
      <w:r>
        <w:rPr>
          <w:rFonts w:ascii="Times New Roman" w:hAnsi="Times New Roman" w:cs="Times New Roman"/>
          <w:sz w:val="28"/>
          <w:szCs w:val="28"/>
        </w:rPr>
        <w:t>о ребенке есть в личном кабинете</w:t>
      </w:r>
      <w:r w:rsidRPr="0040027D">
        <w:rPr>
          <w:rFonts w:ascii="Times New Roman" w:hAnsi="Times New Roman" w:cs="Times New Roman"/>
          <w:sz w:val="28"/>
          <w:szCs w:val="28"/>
        </w:rPr>
        <w:t>, то открывается сразу форма подачи заявления, где нужно выбрать тип подаваемого заявления, выбрать ребенка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7" o:spid="_x0000_i1041" type="#_x0000_t75" style="width:295.5pt;height:177.75pt;visibility:visible">
            <v:imagedata r:id="rId23" o:title="" cropbottom="-185f" cropright="-33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и указать сведения свидетельства о рождении.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8" o:spid="_x0000_i1042" type="#_x0000_t75" style="width:319.5pt;height:209.25pt;visibility:visible">
            <v:imagedata r:id="rId24" o:title="" cropbottom="-188f"/>
            <o:lock v:ext="edit" aspectratio="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После заполнения данных необходимо нажать на кнопку «Следующий шаг».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29" o:spid="_x0000_i1043" type="#_x0000_t75" style="width:348pt;height:202.5pt;visibility:visible">
            <v:imagedata r:id="rId25" o:title="" cropbottom="-97f" cropright="-38f"/>
            <o:lock v:ext="edit" aspectratio="f"/>
          </v:shape>
        </w:pict>
      </w:r>
    </w:p>
    <w:p w:rsidR="00BD4CD9" w:rsidRPr="0040027D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5:</w: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На втором шаге</w:t>
      </w:r>
      <w:r>
        <w:rPr>
          <w:rFonts w:ascii="Times New Roman" w:hAnsi="Times New Roman" w:cs="Times New Roman"/>
          <w:sz w:val="28"/>
          <w:szCs w:val="28"/>
        </w:rPr>
        <w:t xml:space="preserve"> подачи заявления</w:t>
      </w:r>
      <w:r w:rsidRPr="0040027D">
        <w:rPr>
          <w:rFonts w:ascii="Times New Roman" w:hAnsi="Times New Roman" w:cs="Times New Roman"/>
          <w:sz w:val="28"/>
          <w:szCs w:val="28"/>
        </w:rPr>
        <w:t xml:space="preserve"> заполняем форму необходимыми данными и нажимаем кнопку «Создать заявление»,</w:t>
      </w:r>
    </w:p>
    <w:p w:rsidR="00BD4CD9" w:rsidRPr="0040027D" w:rsidRDefault="00BD4CD9" w:rsidP="00DC2990">
      <w:pPr>
        <w:tabs>
          <w:tab w:val="left" w:pos="1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2" o:spid="_x0000_i1044" type="#_x0000_t75" style="width:307.5pt;height:174.75pt;visibility:visible">
            <v:imagedata r:id="rId26" o:title="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3" o:spid="_x0000_i1045" type="#_x0000_t75" style="width:317.25pt;height:105.75pt;visibility:visible">
            <v:imagedata r:id="rId27" o:title="" croptop="10321f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 xml:space="preserve">проверяем корректность введенных данных 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46" type="#_x0000_t75" style="width:369pt;height:240pt;visibility:visible">
            <v:imagedata r:id="rId28" o:title=""/>
          </v:shape>
        </w:pict>
      </w:r>
    </w:p>
    <w:p w:rsidR="00BD4CD9" w:rsidRPr="0040027D" w:rsidRDefault="00BD4CD9" w:rsidP="00041A11">
      <w:pPr>
        <w:pStyle w:val="ListParagraph"/>
        <w:numPr>
          <w:ilvl w:val="0"/>
          <w:numId w:val="2"/>
        </w:numPr>
        <w:tabs>
          <w:tab w:val="left" w:pos="14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27D">
        <w:rPr>
          <w:rFonts w:ascii="Times New Roman" w:hAnsi="Times New Roman" w:cs="Times New Roman"/>
          <w:sz w:val="28"/>
          <w:szCs w:val="28"/>
        </w:rPr>
        <w:t>и подтверждаем действие. Заявление подано и теперь, выйдя на главную страницу школы</w:t>
      </w:r>
      <w:r>
        <w:rPr>
          <w:rFonts w:ascii="Times New Roman" w:hAnsi="Times New Roman" w:cs="Times New Roman"/>
          <w:sz w:val="28"/>
          <w:szCs w:val="28"/>
        </w:rPr>
        <w:t xml:space="preserve"> на портале муниципальных услуг,</w:t>
      </w:r>
      <w:r w:rsidRPr="00400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0027D">
        <w:rPr>
          <w:rFonts w:ascii="Times New Roman" w:hAnsi="Times New Roman" w:cs="Times New Roman"/>
          <w:sz w:val="28"/>
          <w:szCs w:val="28"/>
        </w:rPr>
        <w:t>ы будете видеть общее кол-во поданных заявлений в электронном виде. Обратите внимание на то, что для добавления документов есть ограничения по формату (можно добавить только форматы изображений). Внизу имеется 3 кнопки: Печать, Изменить данные и Отклонить.</w:t>
      </w:r>
    </w:p>
    <w:p w:rsidR="00BD4CD9" w:rsidRPr="0040027D" w:rsidRDefault="00BD4CD9" w:rsidP="00041A11">
      <w:pPr>
        <w:pStyle w:val="ListParagraph"/>
        <w:tabs>
          <w:tab w:val="left" w:pos="142"/>
        </w:tabs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Объект 35" o:spid="_x0000_i1047" type="#_x0000_t75" style="width:386.25pt;height:320.25pt;visibility:visible">
            <v:imagedata r:id="rId29" o:title="" cropbottom="-113f"/>
            <o:lock v:ext="edit" aspectratio="f"/>
          </v:shape>
        </w:pict>
      </w:r>
    </w:p>
    <w:p w:rsidR="00BD4CD9" w:rsidRPr="0040027D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6: </w:t>
      </w:r>
      <w:r w:rsidRPr="0040027D">
        <w:rPr>
          <w:rFonts w:ascii="Times New Roman" w:hAnsi="Times New Roman" w:cs="Times New Roman"/>
          <w:sz w:val="28"/>
          <w:szCs w:val="28"/>
        </w:rPr>
        <w:t>По нажатию на кнопку «Печать» автоматически формируется шаблон заявления на зачисление.</w:t>
      </w:r>
    </w:p>
    <w:p w:rsidR="00BD4CD9" w:rsidRPr="0040027D" w:rsidRDefault="00BD4CD9" w:rsidP="00041A11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6" o:spid="_x0000_i1048" type="#_x0000_t75" style="width:224.25pt;height:290.25pt;visibility:visible">
            <v:imagedata r:id="rId30" o:title=""/>
          </v:shape>
        </w:pict>
      </w:r>
    </w:p>
    <w:p w:rsidR="00BD4CD9" w:rsidRPr="0040027D" w:rsidRDefault="00BD4CD9" w:rsidP="00041A11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7</w:t>
      </w:r>
      <w:r w:rsidRPr="0040027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0027D">
        <w:rPr>
          <w:rFonts w:ascii="Times New Roman" w:hAnsi="Times New Roman" w:cs="Times New Roman"/>
          <w:sz w:val="28"/>
          <w:szCs w:val="28"/>
        </w:rPr>
        <w:t xml:space="preserve"> Кнопка «Изменить данные» открывает форму, заполненную на втором шаге подачи заявления. Кнопка «Отклонить» удаляет заявление без возможности его восстановления.</w:t>
      </w:r>
    </w:p>
    <w:p w:rsidR="00BD4CD9" w:rsidRDefault="00BD4CD9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0C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7" o:spid="_x0000_i1049" type="#_x0000_t75" style="width:330.75pt;height:246pt;visibility:visible">
            <v:imagedata r:id="rId31" o:title="" croptop="8456f" cropbottom="2383f" cropleft="10817f" cropright="11534f"/>
          </v:shape>
        </w:pict>
      </w:r>
    </w:p>
    <w:p w:rsidR="00BD4CD9" w:rsidRPr="0040027D" w:rsidRDefault="00BD4CD9" w:rsidP="00E81A85">
      <w:pPr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D4CD9" w:rsidRPr="0040027D" w:rsidSect="00DC2990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CD9" w:rsidRDefault="00BD4CD9" w:rsidP="00DC2990">
      <w:pPr>
        <w:spacing w:after="0" w:line="240" w:lineRule="auto"/>
      </w:pPr>
      <w:r>
        <w:separator/>
      </w:r>
    </w:p>
  </w:endnote>
  <w:endnote w:type="continuationSeparator" w:id="0">
    <w:p w:rsidR="00BD4CD9" w:rsidRDefault="00BD4CD9" w:rsidP="00DC2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CD9" w:rsidRPr="00DC2990" w:rsidRDefault="00BD4CD9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DC2990">
      <w:rPr>
        <w:rFonts w:ascii="Times New Roman" w:hAnsi="Times New Roman" w:cs="Times New Roman"/>
        <w:sz w:val="24"/>
        <w:szCs w:val="24"/>
      </w:rPr>
      <w:fldChar w:fldCharType="begin"/>
    </w:r>
    <w:r w:rsidRPr="00DC2990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C299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10</w:t>
    </w:r>
    <w:r w:rsidRPr="00DC2990">
      <w:rPr>
        <w:rFonts w:ascii="Times New Roman" w:hAnsi="Times New Roman" w:cs="Times New Roman"/>
        <w:sz w:val="24"/>
        <w:szCs w:val="24"/>
      </w:rPr>
      <w:fldChar w:fldCharType="end"/>
    </w:r>
  </w:p>
  <w:p w:rsidR="00BD4CD9" w:rsidRPr="00DC2990" w:rsidRDefault="00BD4CD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CD9" w:rsidRDefault="00BD4CD9" w:rsidP="00DC2990">
      <w:pPr>
        <w:spacing w:after="0" w:line="240" w:lineRule="auto"/>
      </w:pPr>
      <w:r>
        <w:separator/>
      </w:r>
    </w:p>
  </w:footnote>
  <w:footnote w:type="continuationSeparator" w:id="0">
    <w:p w:rsidR="00BD4CD9" w:rsidRDefault="00BD4CD9" w:rsidP="00DC2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543D5"/>
    <w:multiLevelType w:val="hybridMultilevel"/>
    <w:tmpl w:val="113A5CC4"/>
    <w:lvl w:ilvl="0" w:tplc="390AC3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4A4C94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80EC86C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C188E62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6840722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F66D1CC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23232BA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2246F3A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42C65CA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9484BFD"/>
    <w:multiLevelType w:val="hybridMultilevel"/>
    <w:tmpl w:val="F000DD9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D69"/>
    <w:rsid w:val="00041A11"/>
    <w:rsid w:val="0009498D"/>
    <w:rsid w:val="000C4B50"/>
    <w:rsid w:val="0010400C"/>
    <w:rsid w:val="001E3282"/>
    <w:rsid w:val="002B1D69"/>
    <w:rsid w:val="002D5DD2"/>
    <w:rsid w:val="003A1A11"/>
    <w:rsid w:val="003B1AC6"/>
    <w:rsid w:val="0040027D"/>
    <w:rsid w:val="00487F00"/>
    <w:rsid w:val="004A75FF"/>
    <w:rsid w:val="004C7BCC"/>
    <w:rsid w:val="004E6506"/>
    <w:rsid w:val="00682187"/>
    <w:rsid w:val="006D11A5"/>
    <w:rsid w:val="007445DF"/>
    <w:rsid w:val="00780763"/>
    <w:rsid w:val="007A063A"/>
    <w:rsid w:val="007E0D2A"/>
    <w:rsid w:val="008520C8"/>
    <w:rsid w:val="0085314E"/>
    <w:rsid w:val="00865E8B"/>
    <w:rsid w:val="0088315D"/>
    <w:rsid w:val="008B0CDD"/>
    <w:rsid w:val="00953D28"/>
    <w:rsid w:val="00965D02"/>
    <w:rsid w:val="0097726A"/>
    <w:rsid w:val="009A77B9"/>
    <w:rsid w:val="00A35881"/>
    <w:rsid w:val="00A910A5"/>
    <w:rsid w:val="00A94216"/>
    <w:rsid w:val="00AC7839"/>
    <w:rsid w:val="00AD6A53"/>
    <w:rsid w:val="00B21B55"/>
    <w:rsid w:val="00B26F20"/>
    <w:rsid w:val="00B649A1"/>
    <w:rsid w:val="00B93499"/>
    <w:rsid w:val="00BD4CD9"/>
    <w:rsid w:val="00C25382"/>
    <w:rsid w:val="00C92975"/>
    <w:rsid w:val="00D42A70"/>
    <w:rsid w:val="00D971E5"/>
    <w:rsid w:val="00DC2990"/>
    <w:rsid w:val="00DF1A15"/>
    <w:rsid w:val="00E02078"/>
    <w:rsid w:val="00E04B9D"/>
    <w:rsid w:val="00E274DB"/>
    <w:rsid w:val="00E46352"/>
    <w:rsid w:val="00E5448B"/>
    <w:rsid w:val="00E67450"/>
    <w:rsid w:val="00E81A85"/>
    <w:rsid w:val="00E82CB6"/>
    <w:rsid w:val="00EE0533"/>
    <w:rsid w:val="00F11AA0"/>
    <w:rsid w:val="00F32AED"/>
    <w:rsid w:val="00F56407"/>
    <w:rsid w:val="00F7550E"/>
    <w:rsid w:val="00FE6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97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B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C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7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C7BCC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C2990"/>
  </w:style>
  <w:style w:type="paragraph" w:styleId="Footer">
    <w:name w:val="footer"/>
    <w:basedOn w:val="Normal"/>
    <w:link w:val="FooterChar"/>
    <w:uiPriority w:val="99"/>
    <w:rsid w:val="00D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29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22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6653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65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10</Pages>
  <Words>403</Words>
  <Characters>2299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Черникова Е.О.</dc:creator>
  <cp:keywords/>
  <dc:description/>
  <cp:lastModifiedBy>Aleks</cp:lastModifiedBy>
  <cp:revision>6</cp:revision>
  <cp:lastPrinted>2018-10-26T14:38:00Z</cp:lastPrinted>
  <dcterms:created xsi:type="dcterms:W3CDTF">2018-10-26T09:39:00Z</dcterms:created>
  <dcterms:modified xsi:type="dcterms:W3CDTF">2018-10-31T19:58:00Z</dcterms:modified>
</cp:coreProperties>
</file>